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ECF" w:rsidRDefault="00500ECF" w:rsidP="00015C49">
      <w:pPr>
        <w:spacing w:after="240"/>
        <w:jc w:val="both"/>
        <w:rPr>
          <w:noProof/>
          <w:sz w:val="32"/>
          <w:szCs w:val="32"/>
        </w:rPr>
      </w:pP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2" o:spid="_x0000_s1026" type="#_x0000_t75" style="position:absolute;left:0;text-align:left;margin-left:163.4pt;margin-top:.05pt;width:121.7pt;height:65.9pt;z-index:-251657216;visibility:visible;mso-position-horizontal:right;mso-position-horizontal-relative:margin" wrapcoords="-133 0 -133 21355 21600 21355 21600 0 -133 0">
            <v:imagedata r:id="rId6" o:title=""/>
            <w10:wrap type="tight" anchorx="margin"/>
          </v:shape>
        </w:pict>
      </w:r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7" type="#_x0000_t202" style="position:absolute;left:0;text-align:left;margin-left:0;margin-top:0;width:331pt;height:67.1pt;z-index:251651072;visibility:visible;mso-wrap-distance-top:3.6pt;mso-wrap-distance-bottom:3.6pt;mso-position-horizontal:left;mso-position-horizontal-relative:margin;v-text-anchor:middle">
            <v:textbox>
              <w:txbxContent>
                <w:p w:rsidR="00500ECF" w:rsidRPr="00757942" w:rsidRDefault="00500ECF" w:rsidP="00BF2D37">
                  <w:pPr>
                    <w:jc w:val="center"/>
                    <w:rPr>
                      <w:rFonts w:ascii="Franklin Gothic Demi Cond" w:hAnsi="Franklin Gothic Demi Cond" w:cs="Franklin Gothic Demi Cond"/>
                      <w:sz w:val="18"/>
                      <w:szCs w:val="18"/>
                    </w:rPr>
                  </w:pPr>
                  <w:bookmarkStart w:id="0" w:name="_GoBack"/>
                  <w:bookmarkEnd w:id="0"/>
                  <w:r w:rsidRPr="00757942">
                    <w:rPr>
                      <w:rFonts w:ascii="Franklin Gothic Demi Cond" w:hAnsi="Franklin Gothic Demi Cond" w:cs="Franklin Gothic Demi Cond"/>
                      <w:sz w:val="24"/>
                      <w:szCs w:val="24"/>
                    </w:rPr>
                    <w:t xml:space="preserve">Ich lebe nicht so weit von meiner Schule. Der Weg ist zirka vierhundert Meter und sechs Minuten zu Fuß. Im </w:t>
                  </w:r>
                  <w:r>
                    <w:rPr>
                      <w:rFonts w:ascii="Franklin Gothic Demi Cond" w:hAnsi="Franklin Gothic Demi Cond" w:cs="Franklin Gothic Demi Cond"/>
                      <w:sz w:val="24"/>
                      <w:szCs w:val="24"/>
                    </w:rPr>
                    <w:t>A</w:t>
                  </w:r>
                  <w:r w:rsidRPr="00757942">
                    <w:rPr>
                      <w:rFonts w:ascii="Franklin Gothic Demi Cond" w:hAnsi="Franklin Gothic Demi Cond" w:cs="Franklin Gothic Demi Cond"/>
                      <w:sz w:val="24"/>
                      <w:szCs w:val="24"/>
                    </w:rPr>
                    <w:t>llgemeinen stehe ich um halb sieben</w:t>
                  </w:r>
                  <w:r>
                    <w:rPr>
                      <w:rFonts w:ascii="Franklin Gothic Demi Cond" w:hAnsi="Franklin Gothic Demi Cond" w:cs="Franklin Gothic Demi Cond"/>
                      <w:sz w:val="24"/>
                      <w:szCs w:val="24"/>
                    </w:rPr>
                    <w:t xml:space="preserve"> </w:t>
                  </w:r>
                  <w:r w:rsidRPr="00757942">
                    <w:rPr>
                      <w:rFonts w:ascii="Franklin Gothic Demi Cond" w:hAnsi="Franklin Gothic Demi Cond" w:cs="Franklin Gothic Demi Cond"/>
                      <w:sz w:val="24"/>
                      <w:szCs w:val="24"/>
                    </w:rPr>
                    <w:t>auf, dann gehe ich in die Schule.</w:t>
                  </w:r>
                  <w:r>
                    <w:rPr>
                      <w:rFonts w:ascii="Franklin Gothic Demi Cond" w:hAnsi="Franklin Gothic Demi Cond" w:cs="Franklin Gothic Demi Cond"/>
                      <w:sz w:val="24"/>
                      <w:szCs w:val="24"/>
                    </w:rPr>
                    <w:t xml:space="preserve"> </w:t>
                  </w:r>
                </w:p>
                <w:p w:rsidR="00500ECF" w:rsidRPr="00EE6FBD" w:rsidRDefault="00500ECF" w:rsidP="00015C49">
                  <w:pPr>
                    <w:jc w:val="center"/>
                    <w:rPr>
                      <w:rFonts w:ascii="Franklin Gothic Demi Cond" w:hAnsi="Franklin Gothic Demi Cond" w:cs="Franklin Gothic Demi Cond"/>
                      <w:sz w:val="20"/>
                      <w:szCs w:val="20"/>
                    </w:rPr>
                  </w:pPr>
                  <w:r w:rsidRPr="00DF39E9">
                    <w:rPr>
                      <w:rFonts w:ascii="Franklin Gothic Demi Cond" w:hAnsi="Franklin Gothic Demi Cond" w:cs="Franklin Gothic Demi Cond"/>
                      <w:noProof/>
                      <w:sz w:val="20"/>
                      <w:szCs w:val="20"/>
                      <w:lang w:eastAsia="hu-HU"/>
                    </w:rPr>
                    <w:pict>
                      <v:shape id="Kép 11" o:spid="_x0000_i1026" type="#_x0000_t75" style="width:6in;height:502.5pt;visibility:visible">
                        <v:imagedata r:id="rId7" o:title=""/>
                      </v:shape>
                    </w:pic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>
          <v:shape id="Kép 12" o:spid="_x0000_s1028" type="#_x0000_t75" style="position:absolute;left:0;text-align:left;margin-left:0;margin-top:67.25pt;width:96.1pt;height:111.95pt;z-index:-251660288;visibility:visible;mso-position-horizontal:left;mso-position-horizontal-relative:margin">
            <v:imagedata r:id="rId7" o:title=""/>
            <w10:wrap type="square" anchorx="margin"/>
          </v:shape>
        </w:pict>
      </w:r>
      <w:r>
        <w:rPr>
          <w:noProof/>
          <w:lang w:eastAsia="hu-HU"/>
        </w:rPr>
        <w:pict>
          <v:shape id="Kép 8" o:spid="_x0000_s1029" type="#_x0000_t75" style="position:absolute;left:0;text-align:left;margin-left:237.6pt;margin-top:558.4pt;width:158.8pt;height:138.55pt;z-index:-251661312;visibility:visible;mso-position-horizontal:right;mso-position-horizontal-relative:margin" wrapcoords="-102 0 -102 21483 21600 21483 21600 0 -102 0">
            <v:imagedata r:id="rId8" o:title="" cropleft="10442f" cropright="12107f"/>
            <w10:wrap type="tight" anchorx="margin"/>
          </v:shape>
        </w:pict>
      </w:r>
      <w:r>
        <w:rPr>
          <w:noProof/>
          <w:lang w:eastAsia="hu-HU"/>
        </w:rPr>
        <w:pict>
          <v:shape id="_x0000_s1030" type="#_x0000_t202" style="position:absolute;left:0;text-align:left;margin-left:0;margin-top:558.5pt;width:294.2pt;height:138.6pt;z-index:251654144;visibility:visible;mso-wrap-distance-top:3.6pt;mso-wrap-distance-bottom:3.6pt;mso-position-horizontal:left;mso-position-horizontal-relative:margin;v-text-anchor:middle">
            <v:textbox>
              <w:txbxContent>
                <w:p w:rsidR="00500ECF" w:rsidRPr="008F01AB" w:rsidRDefault="00500ECF" w:rsidP="008F01AB">
                  <w:pPr>
                    <w:jc w:val="right"/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</w:pP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Im Allgemeinen</w:t>
                  </w:r>
                  <w:r w:rsidRPr="008F01AB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gehe ich durc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h den Kellergeschoß. Ich weiß</w:t>
                  </w:r>
                  <w:r w:rsidRPr="008F01AB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nicht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, warum. Dort gibt es kein</w:t>
                  </w:r>
                  <w:r w:rsidRPr="008F01AB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Licht,</w:t>
                  </w:r>
                  <w:r w:rsidRPr="008F01AB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also der andere Weg ist besser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,</w:t>
                  </w:r>
                  <w:r w:rsidRPr="008F01AB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aber dort gibt es viele Menschen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.</w:t>
                  </w:r>
                  <w:r w:rsidRPr="008F01AB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>
          <v:shape id="_x0000_s1031" type="#_x0000_t202" style="position:absolute;left:0;text-align:left;margin-left:114.45pt;margin-top:356.1pt;width:339.3pt;height:202.85pt;z-index:251653120;visibility:visible;mso-wrap-distance-top:3.6pt;mso-wrap-distance-bottom:3.6pt;mso-position-horizontal-relative:margin;v-text-anchor:middle">
            <v:textbox>
              <w:txbxContent>
                <w:p w:rsidR="00500ECF" w:rsidRPr="00EE6FBD" w:rsidRDefault="00500ECF">
                  <w:pP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</w:pP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Der Fahrstuhl ist ganz schnell, aber ich muss viel 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darauf 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w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arten. In zwei Minuten bin ich i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m 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Erdgeschoss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. Dort habe ich zwei Möglichkeiten.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>
          <v:shape id="Kép 1" o:spid="_x0000_s1032" type="#_x0000_t75" style="position:absolute;left:0;text-align:left;margin-left:215.2pt;margin-top:176.5pt;width:135.85pt;height:182.4pt;z-index:251648000;visibility:visible;mso-wrap-distance-left:32.52pt;mso-wrap-distance-right:30.24pt;mso-position-horizontal:right;mso-position-horizontal-relative:margin">
            <v:imagedata r:id="rId9" o:title=""/>
            <o:lock v:ext="edit" aspectratio="f"/>
            <w10:wrap type="square" anchorx="margin"/>
          </v:shape>
        </w:pict>
      </w:r>
      <w:r>
        <w:rPr>
          <w:noProof/>
          <w:lang w:eastAsia="hu-HU"/>
        </w:rPr>
        <w:pict>
          <v:shape id="Kép 6" o:spid="_x0000_s1033" type="#_x0000_t75" style="position:absolute;left:0;text-align:left;margin-left:0;margin-top:357pt;width:113.55pt;height:201.85pt;z-index:-251664384;visibility:visible;mso-position-horizontal:left;mso-position-horizontal-relative:margin" wrapcoords="-143 0 -143 21520 21600 21520 21600 0 -143 0">
            <v:imagedata r:id="rId10" o:title=""/>
            <w10:wrap type="tight" anchorx="margin"/>
          </v:shape>
        </w:pict>
      </w:r>
      <w:r>
        <w:rPr>
          <w:noProof/>
          <w:lang w:eastAsia="hu-HU"/>
        </w:rPr>
        <w:pict>
          <v:shape id="_x0000_s1034" type="#_x0000_t202" style="position:absolute;left:0;text-align:left;margin-left:0;margin-top:176.45pt;width:320.4pt;height:179.7pt;z-index:251649024;visibility:visible;mso-wrap-distance-top:3.6pt;mso-wrap-distance-bottom:3.6pt;mso-position-horizontal:left;mso-position-horizontal-relative:margin;v-text-anchor:middle">
            <v:textbox>
              <w:txbxContent>
                <w:p w:rsidR="00500ECF" w:rsidRPr="00EE6FBD" w:rsidRDefault="00500ECF" w:rsidP="00015C49">
                  <w:pPr>
                    <w:jc w:val="right"/>
                    <w:rPr>
                      <w:rFonts w:ascii="Franklin Gothic Demi Cond" w:hAnsi="Franklin Gothic Demi Cond" w:cs="Franklin Gothic Demi Cond"/>
                    </w:rPr>
                  </w:pP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Die blaue Tür fü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hrt mich ins Treppenhaus. Dort gibt es Aufzüge und Treppen. Manchmal gehe ich zu Fuß 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r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unter.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>
          <v:shape id="_x0000_s1035" type="#_x0000_t202" style="position:absolute;left:0;text-align:left;margin-left:95.65pt;margin-top:66.85pt;width:357.15pt;height:109.4pt;z-index:251650048;visibility:visible;mso-wrap-distance-top:3.6pt;mso-wrap-distance-bottom:3.6pt;mso-position-horizontal-relative:margin;v-text-anchor:middle">
            <v:textbox>
              <w:txbxContent>
                <w:p w:rsidR="00500ECF" w:rsidRPr="00EE6FBD" w:rsidRDefault="00500ECF" w:rsidP="00015C49">
                  <w:pP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</w:pP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Ich gehe 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durch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d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ie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Tür 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r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aus. Dann 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sehe ich den Korridor, und eine blaue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Tür. Ich gehe nochmals 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r</w:t>
                  </w:r>
                  <w:r w:rsidRPr="00EE6FBD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aus.</w:t>
                  </w:r>
                </w:p>
              </w:txbxContent>
            </v:textbox>
            <w10:wrap type="square" anchorx="margin"/>
          </v:shape>
        </w:pict>
      </w:r>
      <w:r w:rsidRPr="006A4047">
        <w:rPr>
          <w:noProof/>
          <w:sz w:val="32"/>
          <w:szCs w:val="32"/>
        </w:rPr>
        <w:t xml:space="preserve"> </w:t>
      </w:r>
    </w:p>
    <w:p w:rsidR="00500ECF" w:rsidRDefault="00500ECF" w:rsidP="00015C49">
      <w:pPr>
        <w:spacing w:after="240"/>
        <w:jc w:val="both"/>
        <w:rPr>
          <w:sz w:val="32"/>
          <w:szCs w:val="32"/>
        </w:rPr>
      </w:pPr>
      <w:r>
        <w:rPr>
          <w:noProof/>
          <w:lang w:eastAsia="hu-HU"/>
        </w:rPr>
        <w:pict>
          <v:shape id="Kép 23" o:spid="_x0000_s1036" type="#_x0000_t75" style="position:absolute;left:0;text-align:left;margin-left:63pt;margin-top:207pt;width:183.05pt;height:101.95pt;z-index:-251651072;visibility:visible;mso-position-horizontal-relative:margin" wrapcoords="-89 0 -89 21441 21600 21441 21600 0 -89 0">
            <v:imagedata r:id="rId11" o:title=""/>
            <w10:wrap type="tight" anchorx="margin"/>
          </v:shape>
        </w:pict>
      </w:r>
      <w:r>
        <w:rPr>
          <w:noProof/>
          <w:lang w:eastAsia="hu-HU"/>
        </w:rPr>
        <w:pict>
          <v:shape id="_x0000_s1037" type="#_x0000_t202" style="position:absolute;left:0;text-align:left;margin-left:-.05pt;margin-top:90.3pt;width:268.3pt;height:126.55pt;z-index:251658240;visibility:visible;mso-wrap-distance-top:3.6pt;mso-wrap-distance-bottom:3.6pt;mso-position-horizontal-relative:margin;v-text-anchor:middle">
            <v:textbox>
              <w:txbxContent>
                <w:p w:rsidR="00500ECF" w:rsidRPr="00AC1E22" w:rsidRDefault="00500ECF">
                  <w:pP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</w:pP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Ich gehe zirka fünfzig Meter zu Fuß. Dort gibt es eine Treppe. Dann kann ich die Straßenbahn sehen.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>
          <v:shape id="Kép 22" o:spid="_x0000_s1038" type="#_x0000_t75" style="position:absolute;left:0;text-align:left;margin-left:339pt;margin-top:90.55pt;width:184.2pt;height:126.4pt;z-index:-251652096;visibility:visible;mso-position-horizontal-relative:page" wrapcoords="-88 0 -88 21472 21600 21472 21600 0 -88 0">
            <v:imagedata r:id="rId12" o:title="" cropright="11098f"/>
            <w10:wrap type="tight" anchorx="page"/>
          </v:shape>
        </w:pict>
      </w:r>
      <w:r>
        <w:rPr>
          <w:noProof/>
          <w:lang w:eastAsia="hu-HU"/>
        </w:rPr>
        <w:pict>
          <v:shape id="_x0000_s1039" type="#_x0000_t202" style="position:absolute;left:0;text-align:left;margin-left:161.85pt;margin-top:0;width:290.05pt;height:90.35pt;z-index:251657216;visibility:visible;mso-wrap-distance-top:3.6pt;mso-wrap-distance-bottom:3.6pt;mso-position-horizontal-relative:margin;v-text-anchor:middle">
            <v:textbox>
              <w:txbxContent>
                <w:p w:rsidR="00500ECF" w:rsidRPr="00AC1E22" w:rsidRDefault="00500ECF">
                  <w:pP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</w:pP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Dann</w:t>
                  </w: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bin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ich nicht mehr i</w:t>
                  </w: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m Haus. Hier gibt es einen Parkplatz. Ich kann meine Schule von hier sehen.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>
          <v:shape id="Kép 16" o:spid="_x0000_s1040" type="#_x0000_t75" style="position:absolute;left:0;text-align:left;margin-left:0;margin-top:0;width:161.85pt;height:91pt;z-index:-251653120;visibility:visible;mso-position-horizontal:left;mso-position-horizontal-relative:margin" wrapcoords="-100 0 -100 21421 21600 21421 21600 0 -100 0">
            <v:imagedata r:id="rId13" o:title=""/>
            <w10:wrap type="tight" anchorx="margin"/>
          </v:shape>
        </w:pict>
      </w:r>
    </w:p>
    <w:p w:rsidR="00500ECF" w:rsidRPr="00567E67" w:rsidRDefault="00500ECF" w:rsidP="00567E67">
      <w:pPr>
        <w:rPr>
          <w:sz w:val="32"/>
          <w:szCs w:val="32"/>
        </w:rPr>
      </w:pPr>
    </w:p>
    <w:p w:rsidR="00500ECF" w:rsidRPr="00567E67" w:rsidRDefault="00500ECF" w:rsidP="00567E67">
      <w:pPr>
        <w:rPr>
          <w:sz w:val="32"/>
          <w:szCs w:val="32"/>
        </w:rPr>
      </w:pPr>
      <w:r>
        <w:rPr>
          <w:noProof/>
          <w:lang w:eastAsia="hu-HU"/>
        </w:rPr>
        <w:pict>
          <v:shape id="Szövegdoboz 10" o:spid="_x0000_s1041" type="#_x0000_t202" style="position:absolute;margin-left:0;margin-top:24.55pt;width:249.4pt;height:113pt;z-index:251661312;visibility:visible;mso-position-horizontal:left;mso-position-horizontal-relative:margin;v-text-anchor:middle" strokeweight=".5pt">
            <v:textbox>
              <w:txbxContent>
                <w:p w:rsidR="00500ECF" w:rsidRPr="00AC1E22" w:rsidRDefault="00500ECF" w:rsidP="00567E67">
                  <w:pPr>
                    <w:jc w:val="right"/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</w:pP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Ich bin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hier</w:t>
                  </w: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neben meiner Schule. Hier kann ich viele andere Schüler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</w:t>
                  </w: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sehen. 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</w:t>
                  </w: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Ich muss hasten.</w:t>
                  </w:r>
                </w:p>
              </w:txbxContent>
            </v:textbox>
            <w10:wrap anchorx="margin"/>
          </v:shape>
        </w:pict>
      </w:r>
    </w:p>
    <w:p w:rsidR="00500ECF" w:rsidRPr="00567E67" w:rsidRDefault="00500ECF" w:rsidP="00567E67">
      <w:pPr>
        <w:rPr>
          <w:sz w:val="32"/>
          <w:szCs w:val="32"/>
        </w:rPr>
      </w:pPr>
      <w:r>
        <w:rPr>
          <w:noProof/>
          <w:lang w:eastAsia="hu-HU"/>
        </w:rPr>
        <w:pict>
          <v:shape id="Kép 24" o:spid="_x0000_s1042" type="#_x0000_t75" style="position:absolute;margin-left:270pt;margin-top:6.35pt;width:203.25pt;height:113.25pt;z-index:-251650048;visibility:visible;mso-position-horizontal-relative:margin" wrapcoords="-80 0 -80 21457 21600 21457 21600 0 -80 0">
            <v:imagedata r:id="rId14" o:title=""/>
            <w10:wrap type="tight" anchorx="margin"/>
          </v:shape>
        </w:pict>
      </w:r>
    </w:p>
    <w:p w:rsidR="00500ECF" w:rsidRPr="00567E67" w:rsidRDefault="00500ECF" w:rsidP="00567E67">
      <w:pPr>
        <w:rPr>
          <w:sz w:val="32"/>
          <w:szCs w:val="32"/>
        </w:rPr>
      </w:pPr>
    </w:p>
    <w:p w:rsidR="00500ECF" w:rsidRPr="00567E67" w:rsidRDefault="00500ECF" w:rsidP="00567E67">
      <w:pPr>
        <w:rPr>
          <w:sz w:val="32"/>
          <w:szCs w:val="32"/>
        </w:rPr>
      </w:pPr>
    </w:p>
    <w:p w:rsidR="00500ECF" w:rsidRPr="00567E67" w:rsidRDefault="00500ECF" w:rsidP="00567E67">
      <w:pPr>
        <w:rPr>
          <w:sz w:val="32"/>
          <w:szCs w:val="32"/>
        </w:rPr>
      </w:pPr>
    </w:p>
    <w:p w:rsidR="00500ECF" w:rsidRPr="00567E67" w:rsidRDefault="00500ECF" w:rsidP="00567E67">
      <w:pPr>
        <w:rPr>
          <w:sz w:val="32"/>
          <w:szCs w:val="32"/>
        </w:rPr>
      </w:pPr>
      <w:r>
        <w:rPr>
          <w:noProof/>
          <w:lang w:eastAsia="hu-HU"/>
        </w:rPr>
        <w:pict>
          <v:shape id="Szövegdoboz 15" o:spid="_x0000_s1043" type="#_x0000_t202" style="position:absolute;margin-left:3in;margin-top:16.05pt;width:293.15pt;height:75.45pt;z-index:251662336;visibility:visible;mso-position-horizontal-relative:margin;v-text-anchor:middle" strokeweight=".5pt">
            <v:textbox>
              <w:txbxContent>
                <w:p w:rsidR="00500ECF" w:rsidRPr="00AC1E22" w:rsidRDefault="00500ECF">
                  <w:pP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</w:pP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Hier komme ich an</w:t>
                  </w: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. Ich bin sehr pünktlich. Es ist sieben Uhr achtundfünfzig.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Kép 25" o:spid="_x0000_s1044" type="#_x0000_t75" style="position:absolute;margin-left:27pt;margin-top:34.05pt;width:159.3pt;height:75.45pt;z-index:-251649024;visibility:visible;mso-position-horizontal-relative:margin" wrapcoords="-102 0 -102 21386 21600 21386 21600 0 -102 0">
            <v:imagedata r:id="rId15" o:title="" cropbottom="10349f"/>
            <w10:wrap type="tight" anchorx="margin"/>
          </v:shape>
        </w:pict>
      </w:r>
    </w:p>
    <w:p w:rsidR="00500ECF" w:rsidRPr="00567E67" w:rsidRDefault="00500ECF" w:rsidP="00567E67">
      <w:pPr>
        <w:rPr>
          <w:sz w:val="32"/>
          <w:szCs w:val="32"/>
        </w:rPr>
      </w:pPr>
    </w:p>
    <w:p w:rsidR="00500ECF" w:rsidRPr="00567E67" w:rsidRDefault="00500ECF" w:rsidP="00567E67">
      <w:pPr>
        <w:rPr>
          <w:sz w:val="32"/>
          <w:szCs w:val="32"/>
        </w:rPr>
      </w:pPr>
    </w:p>
    <w:p w:rsidR="00500ECF" w:rsidRPr="00567E67" w:rsidRDefault="00500ECF" w:rsidP="00567E67">
      <w:pPr>
        <w:rPr>
          <w:sz w:val="32"/>
          <w:szCs w:val="32"/>
        </w:rPr>
      </w:pPr>
    </w:p>
    <w:p w:rsidR="00500ECF" w:rsidRPr="00567E67" w:rsidRDefault="00500ECF" w:rsidP="00567E67">
      <w:pPr>
        <w:rPr>
          <w:sz w:val="32"/>
          <w:szCs w:val="32"/>
        </w:rPr>
      </w:pPr>
      <w:r>
        <w:rPr>
          <w:noProof/>
          <w:lang w:eastAsia="hu-HU"/>
        </w:rPr>
        <w:pict>
          <v:shape id="Szövegdoboz 4" o:spid="_x0000_s1045" type="#_x0000_t202" style="position:absolute;margin-left:27pt;margin-top:7.7pt;width:268.4pt;height:103.7pt;z-index:251660288;visibility:visible;mso-position-horizontal-relative:margin;v-text-anchor:middle" strokeweight=".5pt">
            <v:textbox>
              <w:txbxContent>
                <w:p w:rsidR="00500ECF" w:rsidRPr="00AC1E22" w:rsidRDefault="00500ECF">
                  <w:pP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</w:pP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Ich muss</w:t>
                  </w: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andere fünfzig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Meter gehen. Dort gibt es</w:t>
                  </w: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 Zebrastreifen und eine A</w:t>
                  </w:r>
                  <w:r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>mpel. Ich warte m</w:t>
                  </w:r>
                  <w:r w:rsidRPr="00AC1E22">
                    <w:rPr>
                      <w:rFonts w:ascii="Franklin Gothic Demi Cond" w:hAnsi="Franklin Gothic Demi Cond" w:cs="Franklin Gothic Demi Cond"/>
                      <w:sz w:val="32"/>
                      <w:szCs w:val="32"/>
                    </w:rPr>
                    <w:t xml:space="preserve">aximum drei Minuten und dann kann ich fortgehen. </w:t>
                  </w:r>
                </w:p>
              </w:txbxContent>
            </v:textbox>
            <w10:wrap anchorx="margin"/>
          </v:shape>
        </w:pict>
      </w:r>
    </w:p>
    <w:p w:rsidR="00500ECF" w:rsidRPr="00567E67" w:rsidRDefault="00500ECF" w:rsidP="00567E67">
      <w:pPr>
        <w:rPr>
          <w:sz w:val="32"/>
          <w:szCs w:val="32"/>
        </w:rPr>
      </w:pPr>
    </w:p>
    <w:p w:rsidR="00500ECF" w:rsidRPr="00567E67" w:rsidRDefault="00500ECF" w:rsidP="00567E67">
      <w:pPr>
        <w:rPr>
          <w:sz w:val="32"/>
          <w:szCs w:val="32"/>
        </w:rPr>
      </w:pPr>
    </w:p>
    <w:p w:rsidR="00500ECF" w:rsidRDefault="00500ECF" w:rsidP="00567E67">
      <w:pPr>
        <w:rPr>
          <w:sz w:val="32"/>
          <w:szCs w:val="32"/>
        </w:rPr>
      </w:pPr>
    </w:p>
    <w:p w:rsidR="00500ECF" w:rsidRPr="00567E67" w:rsidRDefault="00500ECF" w:rsidP="00567E67">
      <w:pPr>
        <w:tabs>
          <w:tab w:val="left" w:pos="349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500ECF" w:rsidRPr="00567E67" w:rsidSect="00750AD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ECF" w:rsidRDefault="00500ECF" w:rsidP="00567E67">
      <w:pPr>
        <w:spacing w:after="0" w:line="240" w:lineRule="auto"/>
      </w:pPr>
      <w:r>
        <w:separator/>
      </w:r>
    </w:p>
  </w:endnote>
  <w:endnote w:type="continuationSeparator" w:id="0">
    <w:p w:rsidR="00500ECF" w:rsidRDefault="00500ECF" w:rsidP="00567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ranklin Gothic Demi Cond">
    <w:altName w:val="Impact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CF" w:rsidRPr="00567E67" w:rsidRDefault="00500ECF" w:rsidP="00567E67">
    <w:pPr>
      <w:pStyle w:val="Footer"/>
      <w:jc w:val="right"/>
      <w:rPr>
        <w:rFonts w:ascii="Franklin Gothic Demi Cond" w:hAnsi="Franklin Gothic Demi Cond" w:cs="Franklin Gothic Demi Cond"/>
        <w:i/>
        <w:iCs/>
      </w:rPr>
    </w:pPr>
    <w:r w:rsidRPr="00567E67">
      <w:rPr>
        <w:rFonts w:ascii="Franklin Gothic Demi Cond" w:hAnsi="Franklin Gothic Demi Cond" w:cs="Franklin Gothic Demi Cond"/>
        <w:i/>
        <w:iCs/>
      </w:rPr>
      <w:t>Versényi Péter 11/E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ECF" w:rsidRDefault="00500ECF" w:rsidP="00567E67">
      <w:pPr>
        <w:spacing w:after="0" w:line="240" w:lineRule="auto"/>
      </w:pPr>
      <w:r>
        <w:separator/>
      </w:r>
    </w:p>
  </w:footnote>
  <w:footnote w:type="continuationSeparator" w:id="0">
    <w:p w:rsidR="00500ECF" w:rsidRDefault="00500ECF" w:rsidP="00567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CF" w:rsidRPr="00124F19" w:rsidRDefault="00500ECF" w:rsidP="00124F19">
    <w:pPr>
      <w:pStyle w:val="Header"/>
      <w:jc w:val="center"/>
      <w:rPr>
        <w:b/>
        <w:bCs/>
        <w:sz w:val="28"/>
        <w:szCs w:val="28"/>
      </w:rPr>
    </w:pPr>
    <w:r w:rsidRPr="00124F19">
      <w:rPr>
        <w:b/>
        <w:bCs/>
        <w:sz w:val="28"/>
        <w:szCs w:val="28"/>
      </w:rPr>
      <w:t>Péter Versényi: Mein Weg zur Schule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03A5"/>
    <w:rsid w:val="00015C49"/>
    <w:rsid w:val="000277DF"/>
    <w:rsid w:val="00081A2C"/>
    <w:rsid w:val="00096478"/>
    <w:rsid w:val="000B626F"/>
    <w:rsid w:val="00124F19"/>
    <w:rsid w:val="003569BD"/>
    <w:rsid w:val="0047182E"/>
    <w:rsid w:val="00500ECF"/>
    <w:rsid w:val="005603A5"/>
    <w:rsid w:val="00567E67"/>
    <w:rsid w:val="005B2BF1"/>
    <w:rsid w:val="006A4047"/>
    <w:rsid w:val="00746FF8"/>
    <w:rsid w:val="00750ADE"/>
    <w:rsid w:val="00757942"/>
    <w:rsid w:val="00875381"/>
    <w:rsid w:val="008B55C5"/>
    <w:rsid w:val="008F01AB"/>
    <w:rsid w:val="009C65BF"/>
    <w:rsid w:val="009E5EF3"/>
    <w:rsid w:val="00A751B8"/>
    <w:rsid w:val="00A87EB4"/>
    <w:rsid w:val="00AC1E22"/>
    <w:rsid w:val="00B32D37"/>
    <w:rsid w:val="00BF2D37"/>
    <w:rsid w:val="00CB4A78"/>
    <w:rsid w:val="00D224C0"/>
    <w:rsid w:val="00D8778A"/>
    <w:rsid w:val="00DF39E9"/>
    <w:rsid w:val="00EE6FBD"/>
    <w:rsid w:val="00FA40CB"/>
    <w:rsid w:val="00FD0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ADE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67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67E67"/>
    <w:rPr>
      <w:lang w:val="de-DE"/>
    </w:rPr>
  </w:style>
  <w:style w:type="paragraph" w:styleId="Footer">
    <w:name w:val="footer"/>
    <w:basedOn w:val="Normal"/>
    <w:link w:val="FooterChar"/>
    <w:uiPriority w:val="99"/>
    <w:rsid w:val="00567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67E67"/>
    <w:rPr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</TotalTime>
  <Pages>2</Pages>
  <Words>4</Words>
  <Characters>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.</cp:lastModifiedBy>
  <cp:revision>13</cp:revision>
  <dcterms:created xsi:type="dcterms:W3CDTF">2016-05-12T20:40:00Z</dcterms:created>
  <dcterms:modified xsi:type="dcterms:W3CDTF">2016-05-21T21:26:00Z</dcterms:modified>
</cp:coreProperties>
</file>